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F2441"/>
    <w:multiLevelType w:val="hybridMultilevel"/>
    <w:tmpl w:val="09C08058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02203C75"/>
    <w:multiLevelType w:val="multilevel"/>
    <w:tmpl w:val="5E78BB74"/>
    <w:numStyleLink w:val="Stile1"/>
  </w:abstractNum>
  <w:abstractNum w:abstractNumId="2" w15:restartNumberingAfterBreak="0">
    <w:nsid w:val="02FC2117"/>
    <w:multiLevelType w:val="hybridMultilevel"/>
    <w:tmpl w:val="692AF5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0C347A"/>
    <w:multiLevelType w:val="multilevel"/>
    <w:tmpl w:val="5E78BB74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06A215FC"/>
    <w:multiLevelType w:val="hybridMultilevel"/>
    <w:tmpl w:val="567A0170"/>
    <w:lvl w:ilvl="0" w:tplc="A85084CC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082F2E7B"/>
    <w:multiLevelType w:val="hybridMultilevel"/>
    <w:tmpl w:val="645CB24E"/>
    <w:lvl w:ilvl="0" w:tplc="32DCAF1A">
      <w:start w:val="1"/>
      <w:numFmt w:val="bullet"/>
      <w:pStyle w:val="Paragrafoelenco"/>
      <w:lvlText w:val=""/>
      <w:lvlJc w:val="left"/>
      <w:pPr>
        <w:ind w:left="717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0BF97C30"/>
    <w:multiLevelType w:val="hybridMultilevel"/>
    <w:tmpl w:val="18442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D67C98"/>
    <w:multiLevelType w:val="hybridMultilevel"/>
    <w:tmpl w:val="4D22A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DA66AC"/>
    <w:multiLevelType w:val="hybridMultilevel"/>
    <w:tmpl w:val="5B7C153C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23287513"/>
    <w:multiLevelType w:val="hybridMultilevel"/>
    <w:tmpl w:val="1AB861DA"/>
    <w:lvl w:ilvl="0" w:tplc="9B0C8ABA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3863EA"/>
    <w:multiLevelType w:val="hybridMultilevel"/>
    <w:tmpl w:val="A5DEE0D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9E1A47"/>
    <w:multiLevelType w:val="multilevel"/>
    <w:tmpl w:val="5F16399A"/>
    <w:numStyleLink w:val="Stile2"/>
  </w:abstractNum>
  <w:abstractNum w:abstractNumId="12" w15:restartNumberingAfterBreak="0">
    <w:nsid w:val="2CCD68B8"/>
    <w:multiLevelType w:val="hybridMultilevel"/>
    <w:tmpl w:val="88FE1172"/>
    <w:lvl w:ilvl="0" w:tplc="5B1CD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76509E"/>
    <w:multiLevelType w:val="hybridMultilevel"/>
    <w:tmpl w:val="C1A69264"/>
    <w:lvl w:ilvl="0" w:tplc="FB6E37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132256"/>
    <w:multiLevelType w:val="hybridMultilevel"/>
    <w:tmpl w:val="8E86549E"/>
    <w:lvl w:ilvl="0" w:tplc="5B1CD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30034A"/>
    <w:multiLevelType w:val="hybridMultilevel"/>
    <w:tmpl w:val="B944F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BB3976"/>
    <w:multiLevelType w:val="hybridMultilevel"/>
    <w:tmpl w:val="0A663644"/>
    <w:lvl w:ilvl="0" w:tplc="10249EA6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7" w15:restartNumberingAfterBreak="0">
    <w:nsid w:val="44AB1D31"/>
    <w:multiLevelType w:val="multilevel"/>
    <w:tmpl w:val="E1D439F0"/>
    <w:lvl w:ilvl="0">
      <w:start w:val="1"/>
      <w:numFmt w:val="decimal"/>
      <w:pStyle w:val="Titolo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Titolo2"/>
      <w:isLgl/>
      <w:lvlText w:val="%1.%2."/>
      <w:lvlJc w:val="left"/>
      <w:pPr>
        <w:ind w:left="737" w:hanging="737"/>
      </w:pPr>
      <w:rPr>
        <w:rFonts w:hint="default"/>
      </w:rPr>
    </w:lvl>
    <w:lvl w:ilvl="2">
      <w:start w:val="1"/>
      <w:numFmt w:val="decimal"/>
      <w:pStyle w:val="Titolo3"/>
      <w:isLgl/>
      <w:lvlText w:val="%1.%2.%3."/>
      <w:lvlJc w:val="left"/>
      <w:pPr>
        <w:ind w:left="737" w:hanging="737"/>
      </w:pPr>
      <w:rPr>
        <w:rFonts w:hint="default"/>
      </w:rPr>
    </w:lvl>
    <w:lvl w:ilvl="3">
      <w:start w:val="1"/>
      <w:numFmt w:val="decimal"/>
      <w:pStyle w:val="Titolo4"/>
      <w:isLgl/>
      <w:lvlText w:val="%1.%2.%3.%4.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8" w15:restartNumberingAfterBreak="0">
    <w:nsid w:val="4621210B"/>
    <w:multiLevelType w:val="hybridMultilevel"/>
    <w:tmpl w:val="913C223E"/>
    <w:lvl w:ilvl="0" w:tplc="0410000F">
      <w:start w:val="1"/>
      <w:numFmt w:val="decimal"/>
      <w:lvlText w:val="%1."/>
      <w:lvlJc w:val="left"/>
      <w:pPr>
        <w:ind w:left="1074" w:hanging="360"/>
      </w:pPr>
    </w:lvl>
    <w:lvl w:ilvl="1" w:tplc="04100019" w:tentative="1">
      <w:start w:val="1"/>
      <w:numFmt w:val="lowerLetter"/>
      <w:lvlText w:val="%2."/>
      <w:lvlJc w:val="left"/>
      <w:pPr>
        <w:ind w:left="1794" w:hanging="360"/>
      </w:pPr>
    </w:lvl>
    <w:lvl w:ilvl="2" w:tplc="0410001B" w:tentative="1">
      <w:start w:val="1"/>
      <w:numFmt w:val="lowerRoman"/>
      <w:lvlText w:val="%3."/>
      <w:lvlJc w:val="right"/>
      <w:pPr>
        <w:ind w:left="2514" w:hanging="180"/>
      </w:pPr>
    </w:lvl>
    <w:lvl w:ilvl="3" w:tplc="0410000F" w:tentative="1">
      <w:start w:val="1"/>
      <w:numFmt w:val="decimal"/>
      <w:lvlText w:val="%4."/>
      <w:lvlJc w:val="left"/>
      <w:pPr>
        <w:ind w:left="3234" w:hanging="360"/>
      </w:pPr>
    </w:lvl>
    <w:lvl w:ilvl="4" w:tplc="04100019" w:tentative="1">
      <w:start w:val="1"/>
      <w:numFmt w:val="lowerLetter"/>
      <w:lvlText w:val="%5."/>
      <w:lvlJc w:val="left"/>
      <w:pPr>
        <w:ind w:left="3954" w:hanging="360"/>
      </w:pPr>
    </w:lvl>
    <w:lvl w:ilvl="5" w:tplc="0410001B" w:tentative="1">
      <w:start w:val="1"/>
      <w:numFmt w:val="lowerRoman"/>
      <w:lvlText w:val="%6."/>
      <w:lvlJc w:val="right"/>
      <w:pPr>
        <w:ind w:left="4674" w:hanging="180"/>
      </w:pPr>
    </w:lvl>
    <w:lvl w:ilvl="6" w:tplc="0410000F" w:tentative="1">
      <w:start w:val="1"/>
      <w:numFmt w:val="decimal"/>
      <w:lvlText w:val="%7."/>
      <w:lvlJc w:val="left"/>
      <w:pPr>
        <w:ind w:left="5394" w:hanging="360"/>
      </w:pPr>
    </w:lvl>
    <w:lvl w:ilvl="7" w:tplc="04100019" w:tentative="1">
      <w:start w:val="1"/>
      <w:numFmt w:val="lowerLetter"/>
      <w:lvlText w:val="%8."/>
      <w:lvlJc w:val="left"/>
      <w:pPr>
        <w:ind w:left="6114" w:hanging="360"/>
      </w:pPr>
    </w:lvl>
    <w:lvl w:ilvl="8" w:tplc="0410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9" w15:restartNumberingAfterBreak="0">
    <w:nsid w:val="4B2A3C8F"/>
    <w:multiLevelType w:val="hybridMultilevel"/>
    <w:tmpl w:val="130C319E"/>
    <w:lvl w:ilvl="0" w:tplc="C218A2E6">
      <w:start w:val="4"/>
      <w:numFmt w:val="bullet"/>
      <w:pStyle w:val="Punt2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B02E84"/>
    <w:multiLevelType w:val="multilevel"/>
    <w:tmpl w:val="5F16399A"/>
    <w:styleLink w:val="Stile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52B35FDF"/>
    <w:multiLevelType w:val="hybridMultilevel"/>
    <w:tmpl w:val="913C223E"/>
    <w:lvl w:ilvl="0" w:tplc="0410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2" w15:restartNumberingAfterBreak="0">
    <w:nsid w:val="549C2DCE"/>
    <w:multiLevelType w:val="hybridMultilevel"/>
    <w:tmpl w:val="DF9E6C5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3" w15:restartNumberingAfterBreak="0">
    <w:nsid w:val="56252074"/>
    <w:multiLevelType w:val="hybridMultilevel"/>
    <w:tmpl w:val="4DE00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3B3191"/>
    <w:multiLevelType w:val="multilevel"/>
    <w:tmpl w:val="5E78BB74"/>
    <w:styleLink w:val="Stile1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5" w15:restartNumberingAfterBreak="0">
    <w:nsid w:val="6987387C"/>
    <w:multiLevelType w:val="hybridMultilevel"/>
    <w:tmpl w:val="B28ACF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734D72"/>
    <w:multiLevelType w:val="hybridMultilevel"/>
    <w:tmpl w:val="96D4C9A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7" w15:restartNumberingAfterBreak="0">
    <w:nsid w:val="6ED534C6"/>
    <w:multiLevelType w:val="hybridMultilevel"/>
    <w:tmpl w:val="AA6680F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717A1A56"/>
    <w:multiLevelType w:val="hybridMultilevel"/>
    <w:tmpl w:val="2696A404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D67000C0">
      <w:start w:val="1"/>
      <w:numFmt w:val="decimal"/>
      <w:lvlText w:val="%2."/>
      <w:lvlJc w:val="left"/>
      <w:pPr>
        <w:ind w:left="1977" w:hanging="90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9" w15:restartNumberingAfterBreak="0">
    <w:nsid w:val="74D30311"/>
    <w:multiLevelType w:val="multilevel"/>
    <w:tmpl w:val="3C06FFB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53E1493"/>
    <w:multiLevelType w:val="hybridMultilevel"/>
    <w:tmpl w:val="E2F8F0C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760E501D"/>
    <w:multiLevelType w:val="hybridMultilevel"/>
    <w:tmpl w:val="61903548"/>
    <w:lvl w:ilvl="0" w:tplc="ABE4E060">
      <w:start w:val="1"/>
      <w:numFmt w:val="lowerLetter"/>
      <w:pStyle w:val="Punt1b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6"/>
  </w:num>
  <w:num w:numId="3">
    <w:abstractNumId w:val="29"/>
  </w:num>
  <w:num w:numId="4">
    <w:abstractNumId w:val="26"/>
  </w:num>
  <w:num w:numId="5">
    <w:abstractNumId w:val="0"/>
  </w:num>
  <w:num w:numId="6">
    <w:abstractNumId w:val="8"/>
  </w:num>
  <w:num w:numId="7">
    <w:abstractNumId w:val="28"/>
  </w:num>
  <w:num w:numId="8">
    <w:abstractNumId w:val="21"/>
  </w:num>
  <w:num w:numId="9">
    <w:abstractNumId w:val="30"/>
  </w:num>
  <w:num w:numId="10">
    <w:abstractNumId w:val="22"/>
  </w:num>
  <w:num w:numId="11">
    <w:abstractNumId w:val="2"/>
  </w:num>
  <w:num w:numId="12">
    <w:abstractNumId w:val="18"/>
  </w:num>
  <w:num w:numId="13">
    <w:abstractNumId w:val="1"/>
  </w:num>
  <w:num w:numId="14">
    <w:abstractNumId w:val="1"/>
    <w:lvlOverride w:ilvl="0"/>
    <w:lvlOverride w:ilvl="1">
      <w:startOverride w:val="1"/>
    </w:lvlOverride>
  </w:num>
  <w:num w:numId="15">
    <w:abstractNumId w:val="3"/>
  </w:num>
  <w:num w:numId="16">
    <w:abstractNumId w:val="24"/>
  </w:num>
  <w:num w:numId="17">
    <w:abstractNumId w:val="25"/>
  </w:num>
  <w:num w:numId="18">
    <w:abstractNumId w:val="17"/>
  </w:num>
  <w:num w:numId="19">
    <w:abstractNumId w:val="20"/>
  </w:num>
  <w:num w:numId="20">
    <w:abstractNumId w:val="11"/>
  </w:num>
  <w:num w:numId="21">
    <w:abstractNumId w:val="4"/>
  </w:num>
  <w:num w:numId="22">
    <w:abstractNumId w:val="9"/>
  </w:num>
  <w:num w:numId="23">
    <w:abstractNumId w:val="5"/>
  </w:num>
  <w:num w:numId="24">
    <w:abstractNumId w:val="5"/>
  </w:num>
  <w:num w:numId="25">
    <w:abstractNumId w:val="12"/>
  </w:num>
  <w:num w:numId="26">
    <w:abstractNumId w:val="13"/>
  </w:num>
  <w:num w:numId="27">
    <w:abstractNumId w:val="5"/>
    <w:lvlOverride w:ilvl="0">
      <w:startOverride w:val="1"/>
    </w:lvlOverride>
  </w:num>
  <w:num w:numId="28">
    <w:abstractNumId w:val="31"/>
  </w:num>
  <w:num w:numId="29">
    <w:abstractNumId w:val="14"/>
  </w:num>
  <w:num w:numId="30">
    <w:abstractNumId w:val="27"/>
  </w:num>
  <w:num w:numId="31">
    <w:abstractNumId w:val="23"/>
  </w:num>
  <w:num w:numId="32">
    <w:abstractNumId w:val="15"/>
  </w:num>
  <w:num w:numId="33">
    <w:abstractNumId w:val="6"/>
  </w:num>
  <w:num w:numId="34">
    <w:abstractNumId w:val="7"/>
  </w:num>
  <w:num w:numId="35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907"/>
  <w:hyphenationZone w:val="283"/>
  <w:drawingGridHorizontalSpacing w:val="181"/>
  <w:drawingGridVerticalSpacing w:val="181"/>
  <w:doNotUseMarginsForDrawingGridOrigin/>
  <w:drawingGridHorizontalOrigin w:val="1418"/>
  <w:drawingGridVerticalOrigin w:val="20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32D"/>
    <w:rsid w:val="00000DF2"/>
    <w:rsid w:val="0000213A"/>
    <w:rsid w:val="00007F5A"/>
    <w:rsid w:val="00012F8E"/>
    <w:rsid w:val="000159DD"/>
    <w:rsid w:val="00016D96"/>
    <w:rsid w:val="00034987"/>
    <w:rsid w:val="00042C25"/>
    <w:rsid w:val="000459F7"/>
    <w:rsid w:val="00055320"/>
    <w:rsid w:val="00062EBD"/>
    <w:rsid w:val="00064341"/>
    <w:rsid w:val="0007226A"/>
    <w:rsid w:val="00073CA1"/>
    <w:rsid w:val="00080078"/>
    <w:rsid w:val="00080E01"/>
    <w:rsid w:val="000819CB"/>
    <w:rsid w:val="0008290A"/>
    <w:rsid w:val="0008642C"/>
    <w:rsid w:val="000952E8"/>
    <w:rsid w:val="000B2BFA"/>
    <w:rsid w:val="000B45E1"/>
    <w:rsid w:val="000C2778"/>
    <w:rsid w:val="000C71F9"/>
    <w:rsid w:val="000D36F5"/>
    <w:rsid w:val="000D3B64"/>
    <w:rsid w:val="000D5305"/>
    <w:rsid w:val="000D69D9"/>
    <w:rsid w:val="000F1526"/>
    <w:rsid w:val="000F3E62"/>
    <w:rsid w:val="00100D43"/>
    <w:rsid w:val="001047C5"/>
    <w:rsid w:val="0011102E"/>
    <w:rsid w:val="001115FA"/>
    <w:rsid w:val="00121A98"/>
    <w:rsid w:val="00125F56"/>
    <w:rsid w:val="00144099"/>
    <w:rsid w:val="0015234E"/>
    <w:rsid w:val="00155E9D"/>
    <w:rsid w:val="00162534"/>
    <w:rsid w:val="0016744F"/>
    <w:rsid w:val="00174621"/>
    <w:rsid w:val="00175341"/>
    <w:rsid w:val="00195008"/>
    <w:rsid w:val="001A330A"/>
    <w:rsid w:val="001A73C6"/>
    <w:rsid w:val="001B5986"/>
    <w:rsid w:val="001B5A8A"/>
    <w:rsid w:val="001B7725"/>
    <w:rsid w:val="001B7D57"/>
    <w:rsid w:val="001C0419"/>
    <w:rsid w:val="001C487D"/>
    <w:rsid w:val="001C4B1B"/>
    <w:rsid w:val="001D5D4C"/>
    <w:rsid w:val="001E0B6E"/>
    <w:rsid w:val="001E2EC2"/>
    <w:rsid w:val="001F0CE6"/>
    <w:rsid w:val="002026F4"/>
    <w:rsid w:val="0020281A"/>
    <w:rsid w:val="002050AB"/>
    <w:rsid w:val="0020691F"/>
    <w:rsid w:val="00206F59"/>
    <w:rsid w:val="002070B1"/>
    <w:rsid w:val="0020725D"/>
    <w:rsid w:val="00207EA6"/>
    <w:rsid w:val="0021395F"/>
    <w:rsid w:val="00214781"/>
    <w:rsid w:val="002164B2"/>
    <w:rsid w:val="002171C2"/>
    <w:rsid w:val="00222539"/>
    <w:rsid w:val="00222A80"/>
    <w:rsid w:val="002313EA"/>
    <w:rsid w:val="00234B0D"/>
    <w:rsid w:val="0023611D"/>
    <w:rsid w:val="00251065"/>
    <w:rsid w:val="00263C6B"/>
    <w:rsid w:val="00263F86"/>
    <w:rsid w:val="0026427A"/>
    <w:rsid w:val="00267DB3"/>
    <w:rsid w:val="00270896"/>
    <w:rsid w:val="00276573"/>
    <w:rsid w:val="00282457"/>
    <w:rsid w:val="00285B06"/>
    <w:rsid w:val="00290FBF"/>
    <w:rsid w:val="002A3B09"/>
    <w:rsid w:val="002B2509"/>
    <w:rsid w:val="002B2717"/>
    <w:rsid w:val="002B3757"/>
    <w:rsid w:val="002C6F05"/>
    <w:rsid w:val="002D260D"/>
    <w:rsid w:val="002F3053"/>
    <w:rsid w:val="00300D53"/>
    <w:rsid w:val="003071F2"/>
    <w:rsid w:val="003104F6"/>
    <w:rsid w:val="00312475"/>
    <w:rsid w:val="0032046A"/>
    <w:rsid w:val="00336478"/>
    <w:rsid w:val="003417C1"/>
    <w:rsid w:val="00344405"/>
    <w:rsid w:val="00350B45"/>
    <w:rsid w:val="00351A1D"/>
    <w:rsid w:val="003652D7"/>
    <w:rsid w:val="00366621"/>
    <w:rsid w:val="00386C30"/>
    <w:rsid w:val="003A5D1C"/>
    <w:rsid w:val="003A7172"/>
    <w:rsid w:val="003B52B0"/>
    <w:rsid w:val="003C0D95"/>
    <w:rsid w:val="003C75C4"/>
    <w:rsid w:val="003D38F4"/>
    <w:rsid w:val="003D4230"/>
    <w:rsid w:val="003E036A"/>
    <w:rsid w:val="003E379D"/>
    <w:rsid w:val="003F4E0B"/>
    <w:rsid w:val="003F5CB7"/>
    <w:rsid w:val="0041789F"/>
    <w:rsid w:val="004215C8"/>
    <w:rsid w:val="004345EB"/>
    <w:rsid w:val="004349F7"/>
    <w:rsid w:val="00435120"/>
    <w:rsid w:val="004417A5"/>
    <w:rsid w:val="004465F4"/>
    <w:rsid w:val="00447413"/>
    <w:rsid w:val="00450EE7"/>
    <w:rsid w:val="0045704F"/>
    <w:rsid w:val="0046031E"/>
    <w:rsid w:val="00461EC9"/>
    <w:rsid w:val="00462E2E"/>
    <w:rsid w:val="0046559E"/>
    <w:rsid w:val="004659ED"/>
    <w:rsid w:val="00484E31"/>
    <w:rsid w:val="00492EF8"/>
    <w:rsid w:val="004A2480"/>
    <w:rsid w:val="004A2F15"/>
    <w:rsid w:val="004A54D1"/>
    <w:rsid w:val="004B23D0"/>
    <w:rsid w:val="004D0A54"/>
    <w:rsid w:val="004D2BFA"/>
    <w:rsid w:val="004D461F"/>
    <w:rsid w:val="004D4FE6"/>
    <w:rsid w:val="004D506C"/>
    <w:rsid w:val="004E2945"/>
    <w:rsid w:val="004E6262"/>
    <w:rsid w:val="004E799B"/>
    <w:rsid w:val="004F0B55"/>
    <w:rsid w:val="004F2553"/>
    <w:rsid w:val="004F740E"/>
    <w:rsid w:val="00510118"/>
    <w:rsid w:val="00524320"/>
    <w:rsid w:val="005246BF"/>
    <w:rsid w:val="005252C4"/>
    <w:rsid w:val="00533D74"/>
    <w:rsid w:val="00562150"/>
    <w:rsid w:val="00567091"/>
    <w:rsid w:val="00570E37"/>
    <w:rsid w:val="00571F52"/>
    <w:rsid w:val="0057672E"/>
    <w:rsid w:val="00583782"/>
    <w:rsid w:val="00593D4E"/>
    <w:rsid w:val="0059507E"/>
    <w:rsid w:val="00597947"/>
    <w:rsid w:val="005A05FD"/>
    <w:rsid w:val="005A37D9"/>
    <w:rsid w:val="005A6053"/>
    <w:rsid w:val="005B59FA"/>
    <w:rsid w:val="005B612A"/>
    <w:rsid w:val="005C2D1F"/>
    <w:rsid w:val="005C345D"/>
    <w:rsid w:val="005C5B8B"/>
    <w:rsid w:val="005E2767"/>
    <w:rsid w:val="005E2B7B"/>
    <w:rsid w:val="005E7258"/>
    <w:rsid w:val="005F0921"/>
    <w:rsid w:val="005F3080"/>
    <w:rsid w:val="005F4499"/>
    <w:rsid w:val="00614B7A"/>
    <w:rsid w:val="006159AC"/>
    <w:rsid w:val="006172B2"/>
    <w:rsid w:val="00621657"/>
    <w:rsid w:val="006248FA"/>
    <w:rsid w:val="006353A4"/>
    <w:rsid w:val="0063644C"/>
    <w:rsid w:val="006376F5"/>
    <w:rsid w:val="00646244"/>
    <w:rsid w:val="006536F4"/>
    <w:rsid w:val="00662861"/>
    <w:rsid w:val="00666D61"/>
    <w:rsid w:val="00667F51"/>
    <w:rsid w:val="00694424"/>
    <w:rsid w:val="00697AA5"/>
    <w:rsid w:val="006A19A0"/>
    <w:rsid w:val="006A3487"/>
    <w:rsid w:val="006A51E7"/>
    <w:rsid w:val="006B7B72"/>
    <w:rsid w:val="006C10B2"/>
    <w:rsid w:val="006C39F1"/>
    <w:rsid w:val="006D2B3F"/>
    <w:rsid w:val="006D6DBA"/>
    <w:rsid w:val="006D75C3"/>
    <w:rsid w:val="006E0327"/>
    <w:rsid w:val="006E2E7B"/>
    <w:rsid w:val="006E41A6"/>
    <w:rsid w:val="006E5033"/>
    <w:rsid w:val="006F6CC6"/>
    <w:rsid w:val="007046A0"/>
    <w:rsid w:val="007067BD"/>
    <w:rsid w:val="00711A32"/>
    <w:rsid w:val="00716814"/>
    <w:rsid w:val="0072465B"/>
    <w:rsid w:val="007321CE"/>
    <w:rsid w:val="00743006"/>
    <w:rsid w:val="00753657"/>
    <w:rsid w:val="00757791"/>
    <w:rsid w:val="00767EEA"/>
    <w:rsid w:val="00770704"/>
    <w:rsid w:val="0077190A"/>
    <w:rsid w:val="00772954"/>
    <w:rsid w:val="007742A1"/>
    <w:rsid w:val="0077441C"/>
    <w:rsid w:val="00785EC5"/>
    <w:rsid w:val="00794CB8"/>
    <w:rsid w:val="0079685D"/>
    <w:rsid w:val="00796DC9"/>
    <w:rsid w:val="007A2246"/>
    <w:rsid w:val="007A429D"/>
    <w:rsid w:val="007A7C3A"/>
    <w:rsid w:val="007B105C"/>
    <w:rsid w:val="007C037C"/>
    <w:rsid w:val="007C56C5"/>
    <w:rsid w:val="007D0A76"/>
    <w:rsid w:val="007E2DD5"/>
    <w:rsid w:val="007F63FA"/>
    <w:rsid w:val="007F6D70"/>
    <w:rsid w:val="00801E72"/>
    <w:rsid w:val="0081600D"/>
    <w:rsid w:val="0081667B"/>
    <w:rsid w:val="00820D79"/>
    <w:rsid w:val="00823487"/>
    <w:rsid w:val="008260BD"/>
    <w:rsid w:val="00830B00"/>
    <w:rsid w:val="00833581"/>
    <w:rsid w:val="00837883"/>
    <w:rsid w:val="008411CE"/>
    <w:rsid w:val="00850FFC"/>
    <w:rsid w:val="00855DBB"/>
    <w:rsid w:val="0086528B"/>
    <w:rsid w:val="0087711C"/>
    <w:rsid w:val="00881120"/>
    <w:rsid w:val="00882188"/>
    <w:rsid w:val="008866DE"/>
    <w:rsid w:val="00887E50"/>
    <w:rsid w:val="0089011E"/>
    <w:rsid w:val="0089082A"/>
    <w:rsid w:val="00895BD5"/>
    <w:rsid w:val="008A2DAB"/>
    <w:rsid w:val="008B1766"/>
    <w:rsid w:val="008B231B"/>
    <w:rsid w:val="008B5001"/>
    <w:rsid w:val="008B704A"/>
    <w:rsid w:val="008C0D42"/>
    <w:rsid w:val="008C1E8D"/>
    <w:rsid w:val="008D20F5"/>
    <w:rsid w:val="008D2E67"/>
    <w:rsid w:val="008D7036"/>
    <w:rsid w:val="008E2F63"/>
    <w:rsid w:val="008E57D3"/>
    <w:rsid w:val="008F5256"/>
    <w:rsid w:val="00901DC1"/>
    <w:rsid w:val="0091463B"/>
    <w:rsid w:val="00922280"/>
    <w:rsid w:val="00926581"/>
    <w:rsid w:val="00927292"/>
    <w:rsid w:val="00931D5C"/>
    <w:rsid w:val="0093575A"/>
    <w:rsid w:val="00941CF8"/>
    <w:rsid w:val="00943BA2"/>
    <w:rsid w:val="00947D75"/>
    <w:rsid w:val="00966887"/>
    <w:rsid w:val="00971C15"/>
    <w:rsid w:val="00984599"/>
    <w:rsid w:val="00995557"/>
    <w:rsid w:val="00996909"/>
    <w:rsid w:val="00997C71"/>
    <w:rsid w:val="009B133D"/>
    <w:rsid w:val="009B3FB4"/>
    <w:rsid w:val="009B5D5F"/>
    <w:rsid w:val="009C1CA1"/>
    <w:rsid w:val="009C3AAB"/>
    <w:rsid w:val="009C40FC"/>
    <w:rsid w:val="009D3878"/>
    <w:rsid w:val="009D51D1"/>
    <w:rsid w:val="009E41C8"/>
    <w:rsid w:val="009E68DB"/>
    <w:rsid w:val="009F635F"/>
    <w:rsid w:val="00A04363"/>
    <w:rsid w:val="00A12841"/>
    <w:rsid w:val="00A23D18"/>
    <w:rsid w:val="00A37C92"/>
    <w:rsid w:val="00A414CB"/>
    <w:rsid w:val="00A44284"/>
    <w:rsid w:val="00A45303"/>
    <w:rsid w:val="00A56CBB"/>
    <w:rsid w:val="00A66220"/>
    <w:rsid w:val="00A66925"/>
    <w:rsid w:val="00A71F6B"/>
    <w:rsid w:val="00A75863"/>
    <w:rsid w:val="00A763E5"/>
    <w:rsid w:val="00A8616C"/>
    <w:rsid w:val="00A962A5"/>
    <w:rsid w:val="00AA012D"/>
    <w:rsid w:val="00AA02B8"/>
    <w:rsid w:val="00AA2ABA"/>
    <w:rsid w:val="00AA6561"/>
    <w:rsid w:val="00AA6C1D"/>
    <w:rsid w:val="00AB03D1"/>
    <w:rsid w:val="00AB2E48"/>
    <w:rsid w:val="00AB617F"/>
    <w:rsid w:val="00AC3D4C"/>
    <w:rsid w:val="00AC59AC"/>
    <w:rsid w:val="00AD34F9"/>
    <w:rsid w:val="00AD7FD6"/>
    <w:rsid w:val="00AE0942"/>
    <w:rsid w:val="00AF51C7"/>
    <w:rsid w:val="00AF703A"/>
    <w:rsid w:val="00B00179"/>
    <w:rsid w:val="00B00F62"/>
    <w:rsid w:val="00B019DB"/>
    <w:rsid w:val="00B02471"/>
    <w:rsid w:val="00B02812"/>
    <w:rsid w:val="00B0390B"/>
    <w:rsid w:val="00B06C4F"/>
    <w:rsid w:val="00B10563"/>
    <w:rsid w:val="00B135A1"/>
    <w:rsid w:val="00B143DF"/>
    <w:rsid w:val="00B17E1C"/>
    <w:rsid w:val="00B215D2"/>
    <w:rsid w:val="00B24E3B"/>
    <w:rsid w:val="00B33FED"/>
    <w:rsid w:val="00B4070A"/>
    <w:rsid w:val="00B41918"/>
    <w:rsid w:val="00B45163"/>
    <w:rsid w:val="00B45343"/>
    <w:rsid w:val="00B46F44"/>
    <w:rsid w:val="00B72B81"/>
    <w:rsid w:val="00B73DFF"/>
    <w:rsid w:val="00B7600A"/>
    <w:rsid w:val="00B832B6"/>
    <w:rsid w:val="00B8452A"/>
    <w:rsid w:val="00B901D6"/>
    <w:rsid w:val="00B9253E"/>
    <w:rsid w:val="00BA13AE"/>
    <w:rsid w:val="00BA1EE3"/>
    <w:rsid w:val="00BA5855"/>
    <w:rsid w:val="00BA7110"/>
    <w:rsid w:val="00BA73B9"/>
    <w:rsid w:val="00BA7C15"/>
    <w:rsid w:val="00BA7D33"/>
    <w:rsid w:val="00BB5518"/>
    <w:rsid w:val="00BB782D"/>
    <w:rsid w:val="00BC1C4B"/>
    <w:rsid w:val="00BD488B"/>
    <w:rsid w:val="00BD5E4D"/>
    <w:rsid w:val="00BE40A9"/>
    <w:rsid w:val="00BF141E"/>
    <w:rsid w:val="00BF186F"/>
    <w:rsid w:val="00BF6429"/>
    <w:rsid w:val="00C0023E"/>
    <w:rsid w:val="00C1512B"/>
    <w:rsid w:val="00C16633"/>
    <w:rsid w:val="00C31A0D"/>
    <w:rsid w:val="00C37462"/>
    <w:rsid w:val="00C4721F"/>
    <w:rsid w:val="00C54FDA"/>
    <w:rsid w:val="00C67B4A"/>
    <w:rsid w:val="00C84DC7"/>
    <w:rsid w:val="00C9223F"/>
    <w:rsid w:val="00C9695A"/>
    <w:rsid w:val="00C96B0A"/>
    <w:rsid w:val="00CA7A34"/>
    <w:rsid w:val="00CA7BD3"/>
    <w:rsid w:val="00CB56D1"/>
    <w:rsid w:val="00CB5729"/>
    <w:rsid w:val="00CB6F5E"/>
    <w:rsid w:val="00CC0F3F"/>
    <w:rsid w:val="00CC754D"/>
    <w:rsid w:val="00CD7BBE"/>
    <w:rsid w:val="00CE3A70"/>
    <w:rsid w:val="00CF0A88"/>
    <w:rsid w:val="00D255ED"/>
    <w:rsid w:val="00D2700B"/>
    <w:rsid w:val="00D3503C"/>
    <w:rsid w:val="00D3617E"/>
    <w:rsid w:val="00D36277"/>
    <w:rsid w:val="00D36357"/>
    <w:rsid w:val="00D36626"/>
    <w:rsid w:val="00D36A79"/>
    <w:rsid w:val="00D45C27"/>
    <w:rsid w:val="00D501DE"/>
    <w:rsid w:val="00D51B3D"/>
    <w:rsid w:val="00D573C1"/>
    <w:rsid w:val="00D6716A"/>
    <w:rsid w:val="00D7152A"/>
    <w:rsid w:val="00D7263E"/>
    <w:rsid w:val="00D82122"/>
    <w:rsid w:val="00DA4341"/>
    <w:rsid w:val="00DA6689"/>
    <w:rsid w:val="00DA7E5F"/>
    <w:rsid w:val="00DB2610"/>
    <w:rsid w:val="00DB2644"/>
    <w:rsid w:val="00DB73BD"/>
    <w:rsid w:val="00DB790F"/>
    <w:rsid w:val="00DC45AF"/>
    <w:rsid w:val="00DD01E7"/>
    <w:rsid w:val="00DD14A5"/>
    <w:rsid w:val="00DD6751"/>
    <w:rsid w:val="00DE45BA"/>
    <w:rsid w:val="00DE7CDA"/>
    <w:rsid w:val="00DF0C6A"/>
    <w:rsid w:val="00DF70A1"/>
    <w:rsid w:val="00DF7F78"/>
    <w:rsid w:val="00E00D04"/>
    <w:rsid w:val="00E03F5E"/>
    <w:rsid w:val="00E04556"/>
    <w:rsid w:val="00E11841"/>
    <w:rsid w:val="00E12BF2"/>
    <w:rsid w:val="00E12CC2"/>
    <w:rsid w:val="00E242A0"/>
    <w:rsid w:val="00E30E8A"/>
    <w:rsid w:val="00E34F04"/>
    <w:rsid w:val="00E35C67"/>
    <w:rsid w:val="00E52F28"/>
    <w:rsid w:val="00E55C49"/>
    <w:rsid w:val="00E5632D"/>
    <w:rsid w:val="00E61785"/>
    <w:rsid w:val="00E61C27"/>
    <w:rsid w:val="00E66463"/>
    <w:rsid w:val="00E70B10"/>
    <w:rsid w:val="00E77B06"/>
    <w:rsid w:val="00E937B4"/>
    <w:rsid w:val="00EB5CE7"/>
    <w:rsid w:val="00EC02B8"/>
    <w:rsid w:val="00EC42DA"/>
    <w:rsid w:val="00EC6E01"/>
    <w:rsid w:val="00ED3BA4"/>
    <w:rsid w:val="00ED4EA7"/>
    <w:rsid w:val="00ED6AAE"/>
    <w:rsid w:val="00EF728A"/>
    <w:rsid w:val="00F16733"/>
    <w:rsid w:val="00F16841"/>
    <w:rsid w:val="00F211C4"/>
    <w:rsid w:val="00F2691B"/>
    <w:rsid w:val="00F34E43"/>
    <w:rsid w:val="00F369FD"/>
    <w:rsid w:val="00F371A9"/>
    <w:rsid w:val="00F40549"/>
    <w:rsid w:val="00F43110"/>
    <w:rsid w:val="00F4622B"/>
    <w:rsid w:val="00F47994"/>
    <w:rsid w:val="00F50BF9"/>
    <w:rsid w:val="00F537D8"/>
    <w:rsid w:val="00F567AF"/>
    <w:rsid w:val="00F57039"/>
    <w:rsid w:val="00F603E8"/>
    <w:rsid w:val="00F6770B"/>
    <w:rsid w:val="00F67DDE"/>
    <w:rsid w:val="00F92F68"/>
    <w:rsid w:val="00F94399"/>
    <w:rsid w:val="00FA45BB"/>
    <w:rsid w:val="00FB5CE9"/>
    <w:rsid w:val="00FB7279"/>
    <w:rsid w:val="00FC27F4"/>
    <w:rsid w:val="00FD309E"/>
    <w:rsid w:val="00FE4529"/>
    <w:rsid w:val="00FF3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E027D51B-BF74-42DE-AEFF-4CF64FEF9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71F52"/>
    <w:pPr>
      <w:spacing w:after="180" w:line="260" w:lineRule="exact"/>
      <w:jc w:val="both"/>
    </w:pPr>
    <w:rPr>
      <w:rFonts w:ascii="Verdana" w:hAnsi="Verdana"/>
      <w:sz w:val="18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962A5"/>
    <w:pPr>
      <w:keepNext/>
      <w:keepLines/>
      <w:numPr>
        <w:numId w:val="18"/>
      </w:numPr>
      <w:spacing w:before="480"/>
      <w:outlineLvl w:val="0"/>
    </w:pPr>
    <w:rPr>
      <w:rFonts w:eastAsiaTheme="majorEastAsia" w:cstheme="majorBidi"/>
      <w:b/>
      <w:caps/>
      <w:sz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B1766"/>
    <w:pPr>
      <w:keepNext/>
      <w:keepLines/>
      <w:numPr>
        <w:ilvl w:val="1"/>
        <w:numId w:val="18"/>
      </w:numPr>
      <w:spacing w:before="360"/>
      <w:outlineLvl w:val="1"/>
    </w:pPr>
    <w:rPr>
      <w:rFonts w:eastAsiaTheme="majorEastAsia" w:cstheme="majorBidi"/>
      <w:b/>
      <w:caps/>
      <w:sz w:val="20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B1766"/>
    <w:pPr>
      <w:keepNext/>
      <w:keepLines/>
      <w:numPr>
        <w:ilvl w:val="2"/>
        <w:numId w:val="18"/>
      </w:numPr>
      <w:tabs>
        <w:tab w:val="left" w:pos="737"/>
      </w:tabs>
      <w:spacing w:before="360"/>
      <w:outlineLvl w:val="2"/>
    </w:pPr>
    <w:rPr>
      <w:rFonts w:eastAsiaTheme="majorEastAsia" w:cstheme="majorBidi"/>
      <w:b/>
      <w:sz w:val="20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B1766"/>
    <w:pPr>
      <w:keepNext/>
      <w:keepLines/>
      <w:numPr>
        <w:ilvl w:val="3"/>
        <w:numId w:val="18"/>
      </w:numPr>
      <w:spacing w:before="240"/>
      <w:outlineLvl w:val="3"/>
    </w:pPr>
    <w:rPr>
      <w:rFonts w:eastAsiaTheme="majorEastAsia" w:cstheme="majorBidi"/>
      <w:b/>
      <w:i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rsid w:val="00B832B6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832B6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832B6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A13AE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832B6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8C0D42"/>
    <w:pPr>
      <w:tabs>
        <w:tab w:val="center" w:pos="4986"/>
        <w:tab w:val="right" w:pos="9972"/>
      </w:tabs>
      <w:spacing w:after="0" w:line="240" w:lineRule="auto"/>
    </w:pPr>
    <w:rPr>
      <w:color w:val="3B3D3C"/>
      <w:sz w:val="14"/>
      <w:lang w:val="en-US"/>
    </w:rPr>
  </w:style>
  <w:style w:type="character" w:customStyle="1" w:styleId="PidipaginaCarattere">
    <w:name w:val="Piè di pagina Carattere"/>
    <w:link w:val="Pidipagina"/>
    <w:uiPriority w:val="99"/>
    <w:rsid w:val="008C0D42"/>
    <w:rPr>
      <w:rFonts w:ascii="Verdana" w:hAnsi="Verdana"/>
      <w:color w:val="3B3D3C"/>
      <w:sz w:val="14"/>
      <w:lang w:val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962A5"/>
    <w:rPr>
      <w:rFonts w:ascii="Verdana" w:eastAsiaTheme="majorEastAsia" w:hAnsi="Verdana" w:cstheme="majorBidi"/>
      <w:b/>
      <w:caps/>
    </w:rPr>
  </w:style>
  <w:style w:type="character" w:customStyle="1" w:styleId="Titolo2Carattere">
    <w:name w:val="Titolo 2 Carattere"/>
    <w:basedOn w:val="Carpredefinitoparagrafo"/>
    <w:link w:val="Titolo2"/>
    <w:uiPriority w:val="9"/>
    <w:rsid w:val="008B1766"/>
    <w:rPr>
      <w:rFonts w:ascii="Verdana" w:eastAsiaTheme="majorEastAsia" w:hAnsi="Verdana" w:cstheme="majorBidi"/>
      <w:b/>
      <w:caps/>
      <w:sz w:val="20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8B1766"/>
    <w:rPr>
      <w:rFonts w:ascii="Verdana" w:eastAsiaTheme="majorEastAsia" w:hAnsi="Verdana" w:cstheme="majorBidi"/>
      <w:b/>
      <w:sz w:val="20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8B1766"/>
    <w:rPr>
      <w:rFonts w:ascii="Verdana" w:eastAsiaTheme="majorEastAsia" w:hAnsi="Verdana" w:cstheme="majorBidi"/>
      <w:b/>
      <w:i/>
      <w:iCs/>
      <w:sz w:val="18"/>
    </w:rPr>
  </w:style>
  <w:style w:type="paragraph" w:styleId="Intestazione">
    <w:name w:val="header"/>
    <w:basedOn w:val="Normale"/>
    <w:link w:val="IntestazioneCarattere"/>
    <w:uiPriority w:val="99"/>
    <w:unhideWhenUsed/>
    <w:rsid w:val="00794C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94CB8"/>
    <w:rPr>
      <w:rFonts w:ascii="Verdana" w:hAnsi="Verdana"/>
      <w:sz w:val="18"/>
    </w:rPr>
  </w:style>
  <w:style w:type="table" w:styleId="Grigliatabella">
    <w:name w:val="Table Grid"/>
    <w:basedOn w:val="Tabellanormale"/>
    <w:uiPriority w:val="39"/>
    <w:rsid w:val="00FD3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2B3757"/>
    <w:rPr>
      <w:color w:val="808080"/>
    </w:rPr>
  </w:style>
  <w:style w:type="paragraph" w:styleId="Titolo">
    <w:name w:val="Title"/>
    <w:basedOn w:val="Normale"/>
    <w:next w:val="Normale"/>
    <w:link w:val="TitoloCarattere"/>
    <w:uiPriority w:val="10"/>
    <w:rsid w:val="00CB56D1"/>
    <w:pPr>
      <w:spacing w:line="240" w:lineRule="auto"/>
      <w:contextualSpacing/>
      <w:jc w:val="center"/>
    </w:pPr>
    <w:rPr>
      <w:rFonts w:eastAsiaTheme="majorEastAsia" w:cstheme="majorBidi"/>
      <w:b/>
      <w:smallCaps/>
      <w:spacing w:val="-10"/>
      <w:kern w:val="28"/>
      <w:sz w:val="32"/>
      <w:szCs w:val="56"/>
      <w:u w:val="single"/>
    </w:rPr>
  </w:style>
  <w:style w:type="character" w:customStyle="1" w:styleId="TitoloCarattere">
    <w:name w:val="Titolo Carattere"/>
    <w:basedOn w:val="Carpredefinitoparagrafo"/>
    <w:link w:val="Titolo"/>
    <w:uiPriority w:val="10"/>
    <w:rsid w:val="00CB56D1"/>
    <w:rPr>
      <w:rFonts w:ascii="Verdana" w:eastAsiaTheme="majorEastAsia" w:hAnsi="Verdana" w:cstheme="majorBidi"/>
      <w:b/>
      <w:smallCaps/>
      <w:spacing w:val="-10"/>
      <w:kern w:val="28"/>
      <w:sz w:val="32"/>
      <w:szCs w:val="56"/>
      <w:u w:val="single"/>
    </w:rPr>
  </w:style>
  <w:style w:type="paragraph" w:styleId="Paragrafoelenco">
    <w:name w:val="List Paragraph"/>
    <w:basedOn w:val="Normale"/>
    <w:uiPriority w:val="34"/>
    <w:rsid w:val="00C9223F"/>
    <w:pPr>
      <w:numPr>
        <w:numId w:val="23"/>
      </w:numPr>
      <w:tabs>
        <w:tab w:val="left" w:pos="4536"/>
      </w:tabs>
      <w:spacing w:before="120"/>
    </w:p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A13A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Punt1a">
    <w:name w:val="Punt.1a"/>
    <w:basedOn w:val="Paragrafoelenco"/>
    <w:qFormat/>
    <w:rsid w:val="005F3080"/>
    <w:pPr>
      <w:spacing w:after="0"/>
      <w:ind w:left="714" w:hanging="357"/>
    </w:pPr>
  </w:style>
  <w:style w:type="paragraph" w:customStyle="1" w:styleId="Punt2">
    <w:name w:val="Punt.2"/>
    <w:basedOn w:val="Paragrafoelenco"/>
    <w:qFormat/>
    <w:rsid w:val="00947D75"/>
    <w:pPr>
      <w:numPr>
        <w:numId w:val="1"/>
      </w:numPr>
      <w:spacing w:before="0" w:after="0"/>
      <w:ind w:left="1248" w:hanging="284"/>
    </w:pPr>
  </w:style>
  <w:style w:type="character" w:styleId="Rimandonotaapidipagina">
    <w:name w:val="footnote reference"/>
    <w:rsid w:val="00BF6429"/>
    <w:rPr>
      <w:rFonts w:ascii="Verdana" w:hAnsi="Verdana"/>
      <w:position w:val="6"/>
      <w:sz w:val="14"/>
    </w:rPr>
  </w:style>
  <w:style w:type="paragraph" w:styleId="Testonotaapidipagina">
    <w:name w:val="footnote text"/>
    <w:basedOn w:val="Normale"/>
    <w:link w:val="TestonotaapidipaginaCarattere"/>
    <w:rsid w:val="00AA6561"/>
    <w:pPr>
      <w:spacing w:after="0" w:line="240" w:lineRule="auto"/>
    </w:pPr>
    <w:rPr>
      <w:rFonts w:eastAsia="Times New Roman" w:cs="Times New Roman"/>
      <w:sz w:val="14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AA6561"/>
    <w:rPr>
      <w:rFonts w:ascii="Verdana" w:eastAsia="Times New Roman" w:hAnsi="Verdana" w:cs="Times New Roman"/>
      <w:sz w:val="14"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F211C4"/>
    <w:rPr>
      <w:color w:val="0563C1" w:themeColor="hyperlink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832B6"/>
    <w:rPr>
      <w:rFonts w:asciiTheme="majorHAnsi" w:eastAsiaTheme="majorEastAsia" w:hAnsiTheme="majorHAnsi" w:cstheme="majorBidi"/>
      <w:color w:val="2E74B5" w:themeColor="accent1" w:themeShade="BF"/>
      <w:sz w:val="18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832B6"/>
    <w:rPr>
      <w:rFonts w:asciiTheme="majorHAnsi" w:eastAsiaTheme="majorEastAsia" w:hAnsiTheme="majorHAnsi" w:cstheme="majorBidi"/>
      <w:color w:val="1F4D78" w:themeColor="accent1" w:themeShade="7F"/>
      <w:sz w:val="18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832B6"/>
    <w:rPr>
      <w:rFonts w:asciiTheme="majorHAnsi" w:eastAsiaTheme="majorEastAsia" w:hAnsiTheme="majorHAnsi" w:cstheme="majorBidi"/>
      <w:i/>
      <w:iCs/>
      <w:color w:val="1F4D78" w:themeColor="accent1" w:themeShade="7F"/>
      <w:sz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832B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1">
    <w:name w:val="toc 1"/>
    <w:basedOn w:val="Normale"/>
    <w:next w:val="Normale"/>
    <w:autoRedefine/>
    <w:uiPriority w:val="39"/>
    <w:unhideWhenUsed/>
    <w:rsid w:val="005F3080"/>
    <w:pPr>
      <w:tabs>
        <w:tab w:val="left" w:pos="567"/>
        <w:tab w:val="right" w:leader="dot" w:pos="9060"/>
      </w:tabs>
      <w:spacing w:before="180" w:after="120"/>
      <w:ind w:left="567" w:hanging="567"/>
    </w:pPr>
    <w:rPr>
      <w:rFonts w:cstheme="minorHAnsi"/>
      <w:b/>
      <w:bCs/>
      <w:caps/>
      <w:noProof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unhideWhenUsed/>
    <w:rsid w:val="00BA5855"/>
    <w:pPr>
      <w:tabs>
        <w:tab w:val="left" w:pos="1134"/>
        <w:tab w:val="right" w:leader="dot" w:pos="9070"/>
      </w:tabs>
      <w:spacing w:after="120"/>
      <w:ind w:left="1134" w:hanging="567"/>
    </w:pPr>
    <w:rPr>
      <w:rFonts w:eastAsiaTheme="minorEastAsia"/>
      <w:caps/>
      <w:noProof/>
      <w:sz w:val="20"/>
      <w:szCs w:val="20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rsid w:val="00F57039"/>
    <w:pPr>
      <w:spacing w:after="0"/>
      <w:ind w:left="36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F57039"/>
    <w:pPr>
      <w:spacing w:after="0"/>
      <w:ind w:left="540"/>
      <w:jc w:val="left"/>
    </w:pPr>
    <w:rPr>
      <w:rFonts w:asciiTheme="minorHAnsi" w:hAnsiTheme="minorHAnsi" w:cstheme="minorHAnsi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F57039"/>
    <w:pPr>
      <w:spacing w:after="0"/>
      <w:ind w:left="720"/>
      <w:jc w:val="left"/>
    </w:pPr>
    <w:rPr>
      <w:rFonts w:asciiTheme="minorHAnsi" w:hAnsiTheme="minorHAnsi" w:cstheme="minorHAnsi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F57039"/>
    <w:pPr>
      <w:spacing w:after="0"/>
      <w:ind w:left="900"/>
      <w:jc w:val="left"/>
    </w:pPr>
    <w:rPr>
      <w:rFonts w:asciiTheme="minorHAnsi" w:hAnsiTheme="minorHAnsi" w:cstheme="minorHAnsi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F57039"/>
    <w:pPr>
      <w:spacing w:after="0"/>
      <w:ind w:left="1080"/>
      <w:jc w:val="left"/>
    </w:pPr>
    <w:rPr>
      <w:rFonts w:asciiTheme="minorHAnsi" w:hAnsiTheme="minorHAnsi" w:cstheme="minorHAnsi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F57039"/>
    <w:pPr>
      <w:spacing w:after="0"/>
      <w:ind w:left="1260"/>
      <w:jc w:val="left"/>
    </w:pPr>
    <w:rPr>
      <w:rFonts w:asciiTheme="minorHAnsi" w:hAnsiTheme="minorHAnsi" w:cstheme="minorHAnsi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F57039"/>
    <w:pPr>
      <w:spacing w:after="0"/>
      <w:ind w:left="1440"/>
      <w:jc w:val="left"/>
    </w:pPr>
    <w:rPr>
      <w:rFonts w:asciiTheme="minorHAnsi" w:hAnsiTheme="minorHAnsi" w:cstheme="minorHAnsi"/>
      <w:szCs w:val="18"/>
    </w:rPr>
  </w:style>
  <w:style w:type="paragraph" w:styleId="Titolosommario">
    <w:name w:val="TOC Heading"/>
    <w:basedOn w:val="Titolo1"/>
    <w:next w:val="Normale"/>
    <w:uiPriority w:val="39"/>
    <w:unhideWhenUsed/>
    <w:rsid w:val="006D6DBA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/>
      <w:b w:val="0"/>
      <w:caps w:val="0"/>
      <w:color w:val="2E74B5" w:themeColor="accent1" w:themeShade="BF"/>
      <w:sz w:val="32"/>
      <w:szCs w:val="32"/>
      <w:lang w:eastAsia="it-IT"/>
    </w:rPr>
  </w:style>
  <w:style w:type="paragraph" w:customStyle="1" w:styleId="Frontespizio">
    <w:name w:val="Frontespizio"/>
    <w:basedOn w:val="Normale"/>
    <w:rsid w:val="0015234E"/>
    <w:pPr>
      <w:keepNext/>
      <w:spacing w:after="0"/>
      <w:outlineLvl w:val="1"/>
    </w:pPr>
    <w:rPr>
      <w:rFonts w:eastAsia="Times New Roman" w:cs="Times New Roman"/>
      <w:b/>
      <w:i/>
      <w:sz w:val="20"/>
      <w:szCs w:val="18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830B0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30B0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30B00"/>
    <w:rPr>
      <w:rFonts w:ascii="Verdana" w:hAnsi="Verdan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30B0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30B00"/>
    <w:rPr>
      <w:rFonts w:ascii="Verdana" w:hAnsi="Verdana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0B00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0B00"/>
    <w:rPr>
      <w:rFonts w:ascii="Segoe UI" w:hAnsi="Segoe UI" w:cs="Segoe UI"/>
      <w:sz w:val="18"/>
      <w:szCs w:val="18"/>
    </w:rPr>
  </w:style>
  <w:style w:type="paragraph" w:styleId="Revisione">
    <w:name w:val="Revision"/>
    <w:hidden/>
    <w:uiPriority w:val="99"/>
    <w:semiHidden/>
    <w:rsid w:val="00016D96"/>
    <w:pPr>
      <w:spacing w:after="0" w:line="240" w:lineRule="auto"/>
    </w:pPr>
    <w:rPr>
      <w:rFonts w:ascii="Verdana" w:hAnsi="Verdana"/>
      <w:sz w:val="18"/>
    </w:rPr>
  </w:style>
  <w:style w:type="paragraph" w:styleId="Nessunaspaziatura">
    <w:name w:val="No Spacing"/>
    <w:uiPriority w:val="1"/>
    <w:qFormat/>
    <w:rsid w:val="004349F7"/>
    <w:pPr>
      <w:spacing w:after="0" w:line="240" w:lineRule="auto"/>
      <w:jc w:val="both"/>
    </w:pPr>
    <w:rPr>
      <w:rFonts w:ascii="Verdana" w:hAnsi="Verdana"/>
      <w:sz w:val="18"/>
    </w:rPr>
  </w:style>
  <w:style w:type="numbering" w:customStyle="1" w:styleId="Stile1">
    <w:name w:val="Stile1"/>
    <w:uiPriority w:val="99"/>
    <w:rsid w:val="00A962A5"/>
    <w:pPr>
      <w:numPr>
        <w:numId w:val="16"/>
      </w:numPr>
    </w:pPr>
  </w:style>
  <w:style w:type="numbering" w:customStyle="1" w:styleId="Stile2">
    <w:name w:val="Stile2"/>
    <w:uiPriority w:val="99"/>
    <w:rsid w:val="008B1766"/>
    <w:pPr>
      <w:numPr>
        <w:numId w:val="19"/>
      </w:numPr>
    </w:pPr>
  </w:style>
  <w:style w:type="paragraph" w:customStyle="1" w:styleId="Punt1b">
    <w:name w:val="Punt.1b"/>
    <w:basedOn w:val="Paragrafoelenco"/>
    <w:qFormat/>
    <w:rsid w:val="00BE40A9"/>
    <w:pPr>
      <w:numPr>
        <w:numId w:val="28"/>
      </w:numPr>
    </w:pPr>
  </w:style>
  <w:style w:type="paragraph" w:customStyle="1" w:styleId="Punt3">
    <w:name w:val="Punt.3"/>
    <w:basedOn w:val="Punt2"/>
    <w:qFormat/>
    <w:rsid w:val="00BE40A9"/>
    <w:pPr>
      <w:ind w:left="1815"/>
    </w:pPr>
  </w:style>
  <w:style w:type="table" w:customStyle="1" w:styleId="Grigliatabella1">
    <w:name w:val="Griglia tabella1"/>
    <w:basedOn w:val="Tabellanormale"/>
    <w:next w:val="Grigliatabella"/>
    <w:uiPriority w:val="39"/>
    <w:rsid w:val="004570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05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berto\Desktop\TEMPLATE_DomandaAccredit_DC_ita_2018-03-01.dotx" TargetMode="Externa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320934-9AED-4D38-BB80-77C84EB67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TEMPLATE_DomandaAccredit_DC_ita_2018-03-01.dotx</Template>
  <TotalTime>58</TotalTime>
  <Pages>1</Pages>
  <Words>2088</Words>
  <Characters>11908</Characters>
  <Application>Microsoft Office Word</Application>
  <DocSecurity>0</DocSecurity>
  <Lines>99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Mancini</dc:creator>
  <cp:keywords/>
  <dc:description/>
  <cp:lastModifiedBy>Sara Vitali</cp:lastModifiedBy>
  <cp:revision>17</cp:revision>
  <cp:lastPrinted>2018-03-02T08:58:00Z</cp:lastPrinted>
  <dcterms:created xsi:type="dcterms:W3CDTF">2020-06-09T15:01:00Z</dcterms:created>
  <dcterms:modified xsi:type="dcterms:W3CDTF">2020-06-13T10:13:00Z</dcterms:modified>
</cp:coreProperties>
</file>